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2FB0FDEB" w14:textId="77777777" w:rsidTr="002A4ED5">
        <w:sdt>
          <w:sdtPr>
            <w:id w:val="415748049"/>
            <w:placeholder>
              <w:docPart w:val="2EF87AC514C642B1A2D722481EDA2B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193EA43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28EE9ED" w14:textId="77777777" w:rsidR="002A4ED5" w:rsidRPr="002A4ED5" w:rsidRDefault="002A4ED5" w:rsidP="002A4ED5"/>
        </w:tc>
      </w:tr>
      <w:tr w:rsidR="002A4ED5" w:rsidRPr="002A4ED5" w14:paraId="5DC4CCB3" w14:textId="77777777" w:rsidTr="002A4ED5">
        <w:sdt>
          <w:sdtPr>
            <w:id w:val="1692185716"/>
            <w:placeholder>
              <w:docPart w:val="FF48F70F39194B64AFA1F8233A938E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409EB86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B9D54A2" w14:textId="77777777" w:rsidR="002A4ED5" w:rsidRPr="002A4ED5" w:rsidRDefault="002A4ED5" w:rsidP="002A4ED5"/>
        </w:tc>
      </w:tr>
      <w:tr w:rsidR="002A4ED5" w:rsidRPr="002A4ED5" w14:paraId="2507713A" w14:textId="77777777" w:rsidTr="002A4ED5">
        <w:sdt>
          <w:sdtPr>
            <w:id w:val="639315362"/>
            <w:placeholder>
              <w:docPart w:val="5709F4990BA0417EA340A2E3123910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1EDE6FC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EC34A54" w14:textId="77777777" w:rsidR="002A4ED5" w:rsidRPr="002A4ED5" w:rsidRDefault="002A4ED5" w:rsidP="002A4ED5"/>
        </w:tc>
      </w:tr>
      <w:tr w:rsidR="002A4ED5" w:rsidRPr="002A4ED5" w14:paraId="29C16CCF" w14:textId="77777777" w:rsidTr="002A4ED5">
        <w:sdt>
          <w:sdtPr>
            <w:id w:val="1062217057"/>
            <w:placeholder>
              <w:docPart w:val="492AD32C98E44B2D8B0802A98F72AF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98F8986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9BB027" w14:textId="77777777" w:rsidR="002A4ED5" w:rsidRPr="002A4ED5" w:rsidRDefault="002A4ED5" w:rsidP="002A4ED5"/>
        </w:tc>
      </w:tr>
      <w:tr w:rsidR="002A4ED5" w:rsidRPr="002A4ED5" w14:paraId="6AF8FE1F" w14:textId="77777777" w:rsidTr="002A4ED5">
        <w:sdt>
          <w:sdtPr>
            <w:id w:val="2001543155"/>
            <w:placeholder>
              <w:docPart w:val="C0179EC28A4644699D837EE5B6501F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C781438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ACA314" w14:textId="77777777" w:rsidR="002A4ED5" w:rsidRPr="002A4ED5" w:rsidRDefault="002A4ED5" w:rsidP="002A4ED5"/>
        </w:tc>
      </w:tr>
    </w:tbl>
    <w:p w14:paraId="6D39CC84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141A5081" w14:textId="77777777" w:rsidTr="00582B1C">
        <w:sdt>
          <w:sdtPr>
            <w:id w:val="1101532736"/>
            <w:placeholder>
              <w:docPart w:val="96A1CFA0DF684F119B6C83B55BD473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5D67DB76" w14:textId="77777777"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197D3BC56C7541B7966CB46B89F752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745B3347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133837FDAE4B41F3B95CAA4FA9E006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69CB1CD5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CA8AC1BB4B744ACFBDB600E3CE99F4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301E02E7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4B0C348073BA4D8ABF21EB28653415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0A622480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1D4A38684F8445FF991E5D446E3F04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721EE809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58A941F4222E4D2BB19E563CF9C275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26B8A18C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05AEB98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508F13C5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1BF63B2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9B80578A831A47ADBCF16D5D6F4907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5048A8DA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7F5FC2316E054ADAB1CA93564CA257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0E8290EF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41FEDD37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697970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72D44F5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55F3D13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3CFC8A50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10608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11008" w14:textId="27630461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710CC6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3EA28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B05C1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89575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A62E6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60F0A3" w14:textId="77777777" w:rsidR="002A4ED5" w:rsidRPr="002A4ED5" w:rsidRDefault="002A4ED5" w:rsidP="002A4ED5"/>
        </w:tc>
      </w:tr>
      <w:tr w:rsidR="002A4ED5" w:rsidRPr="002A4ED5" w14:paraId="61D70CB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52E48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15AAC4" w14:textId="56253B2D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4502F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9058F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19FEB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50F04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FDCC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662645" w14:textId="77777777" w:rsidR="002A4ED5" w:rsidRPr="002A4ED5" w:rsidRDefault="002A4ED5" w:rsidP="002A4ED5"/>
        </w:tc>
      </w:tr>
      <w:tr w:rsidR="002A4ED5" w:rsidRPr="002A4ED5" w14:paraId="2B65836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0EC429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8814E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71B72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48E00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86893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0895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80F84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C1FF22" w14:textId="77777777" w:rsidR="002A4ED5" w:rsidRPr="002A4ED5" w:rsidRDefault="002A4ED5" w:rsidP="002A4ED5"/>
        </w:tc>
      </w:tr>
      <w:tr w:rsidR="002A4ED5" w:rsidRPr="002A4ED5" w14:paraId="33ABF8EE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70091F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AD54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42D80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027041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91E8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5856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C72A7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D73228" w14:textId="77777777" w:rsidR="002A4ED5" w:rsidRPr="002A4ED5" w:rsidRDefault="002A4ED5" w:rsidP="002A4ED5"/>
        </w:tc>
      </w:tr>
      <w:tr w:rsidR="002A4ED5" w:rsidRPr="002A4ED5" w14:paraId="612E6F6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79987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B6E3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105E9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C76C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4FCBF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B0F71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30C3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F74C14" w14:textId="77777777" w:rsidR="002A4ED5" w:rsidRPr="002A4ED5" w:rsidRDefault="002A4ED5" w:rsidP="002A4ED5"/>
        </w:tc>
      </w:tr>
      <w:tr w:rsidR="002A4ED5" w:rsidRPr="002A4ED5" w14:paraId="717DD6BA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74E84F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0FE6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BCDB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FD6B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C561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605C2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BC777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FF9C4" w14:textId="77777777" w:rsidR="002A4ED5" w:rsidRPr="002A4ED5" w:rsidRDefault="002A4ED5" w:rsidP="002A4ED5"/>
        </w:tc>
      </w:tr>
      <w:tr w:rsidR="002A4ED5" w:rsidRPr="002A4ED5" w14:paraId="26D2709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38799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95ACF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190B9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DDAE5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761253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A9E85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4465D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3E76F" w14:textId="77777777" w:rsidR="002A4ED5" w:rsidRPr="002A4ED5" w:rsidRDefault="002A4ED5" w:rsidP="002A4ED5"/>
        </w:tc>
      </w:tr>
      <w:tr w:rsidR="002A4ED5" w:rsidRPr="002A4ED5" w14:paraId="76F52DE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36B7B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328CF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55F2DD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52BEA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A1478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011B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47651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CBDD4A" w14:textId="77777777" w:rsidR="002A4ED5" w:rsidRPr="002A4ED5" w:rsidRDefault="002A4ED5" w:rsidP="002A4ED5"/>
        </w:tc>
      </w:tr>
      <w:tr w:rsidR="002A4ED5" w:rsidRPr="002A4ED5" w14:paraId="39CFE02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E1450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E196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1642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1CF16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6F622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D42C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7B09F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3FA5FF" w14:textId="77777777" w:rsidR="002A4ED5" w:rsidRPr="002A4ED5" w:rsidRDefault="002A4ED5" w:rsidP="002A4ED5"/>
        </w:tc>
      </w:tr>
      <w:tr w:rsidR="002A4ED5" w:rsidRPr="002A4ED5" w14:paraId="6A3B0DB0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6508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CB65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4B28C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673A1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C9D95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6486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355BA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092E1E" w14:textId="77777777" w:rsidR="002A4ED5" w:rsidRPr="002A4ED5" w:rsidRDefault="002A4ED5" w:rsidP="002A4ED5"/>
        </w:tc>
      </w:tr>
      <w:tr w:rsidR="002A4ED5" w:rsidRPr="002A4ED5" w14:paraId="6044D74E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7688FC24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003DDDC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6072CA8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2ED07AB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0F00359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1613BDEA" w14:textId="77777777" w:rsidR="002A4ED5" w:rsidRPr="002A4ED5" w:rsidRDefault="002A4ED5" w:rsidP="002A4ED5"/>
        </w:tc>
        <w:sdt>
          <w:sdtPr>
            <w:id w:val="2064670704"/>
            <w:placeholder>
              <w:docPart w:val="45B3067AF476420EA2A8B371D1AC18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0E69835E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00E159F6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4C04BA3B" w14:textId="77777777"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E8ADD" w14:textId="77777777" w:rsidR="00E70E81" w:rsidRDefault="00E70E81" w:rsidP="00650259">
      <w:pPr>
        <w:spacing w:line="240" w:lineRule="auto"/>
      </w:pPr>
      <w:r>
        <w:separator/>
      </w:r>
    </w:p>
  </w:endnote>
  <w:endnote w:type="continuationSeparator" w:id="0">
    <w:p w14:paraId="63550D48" w14:textId="77777777" w:rsidR="00E70E81" w:rsidRDefault="00E70E8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8BF7CA-281F-5F44-AA76-E06D12CFD31C}"/>
    <w:embedBold r:id="rId2" w:fontKey="{762C597F-3887-6B4D-B14A-FDD13DF22571}"/>
    <w:embedItalic r:id="rId3" w:fontKey="{60C6D1B0-E2DF-9148-B8A3-8B0329B26A3F}"/>
    <w:embedBoldItalic r:id="rId4" w:fontKey="{AAAF9BDC-CF47-E749-B539-BBD47E4886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A27DFFD-A854-094B-A0C8-878D95EF1B1F}"/>
    <w:embedBold r:id="rId6" w:fontKey="{BB7C46B7-10B8-4E45-A38C-CE74EE6D58DF}"/>
    <w:embedItalic r:id="rId7" w:fontKey="{E2D17D4E-E6B0-3C4B-A319-93E58E8D49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3E4049BA-54C2-F54E-AF7D-D798AABC3A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EE361E3E-E449-2C49-A014-450EAC5347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A48A50E-F809-D242-A2B0-6395FBF59D7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0E917ECA-B9B4-144D-A9D8-E17BE3066262}"/>
    <w:embedBold r:id="rId12" w:fontKey="{E57E0AA0-E790-ED4C-8CF1-721AA700C287}"/>
    <w:embedItalic r:id="rId13" w:fontKey="{0621BE52-18DC-F444-A2C0-622AF2983C6D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57177719-7632-3148-9579-305599701DAF}"/>
  </w:font>
  <w:font w:name="Segoe UI">
    <w:charset w:val="00"/>
    <w:family w:val="swiss"/>
    <w:pitch w:val="variable"/>
    <w:sig w:usb0="E4002EFF" w:usb1="C000E47F" w:usb2="00000009" w:usb3="00000000" w:csb0="000001FF" w:csb1="00000000"/>
    <w:embedRegular r:id="rId15" w:fontKey="{D71B4CC2-AC84-F449-900A-D603C27ADC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E48A2" w14:textId="77777777" w:rsidR="00EB1F80" w:rsidRDefault="00EB1F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7D498F" w14:paraId="0F06E03C" w14:textId="77777777" w:rsidTr="00562601">
      <w:tc>
        <w:tcPr>
          <w:tcW w:w="2500" w:type="pct"/>
          <w:vAlign w:val="center"/>
        </w:tcPr>
        <w:p w14:paraId="6A36738E" w14:textId="77777777" w:rsidR="00562601" w:rsidRPr="002A648D" w:rsidRDefault="00562601" w:rsidP="00EB1F80">
          <w:pPr>
            <w:pStyle w:val="Footer"/>
          </w:pPr>
        </w:p>
      </w:tc>
      <w:tc>
        <w:tcPr>
          <w:tcW w:w="2500" w:type="pct"/>
          <w:vAlign w:val="center"/>
        </w:tcPr>
        <w:p w14:paraId="45FC025A" w14:textId="77777777" w:rsidR="00562601" w:rsidRPr="007D498F" w:rsidRDefault="007D498F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36"/>
              <w:szCs w:val="36"/>
            </w:rPr>
          </w:pPr>
          <w:r w:rsidRPr="007D498F">
            <w:rPr>
              <w:noProof/>
              <w:sz w:val="36"/>
              <w:szCs w:val="36"/>
            </w:rPr>
            <w:t xml:space="preserve">Submit all orders to </w:t>
          </w:r>
          <w:r w:rsidR="00EB1F80" w:rsidRPr="007D498F">
            <w:rPr>
              <w:noProof/>
              <w:sz w:val="36"/>
              <w:szCs w:val="36"/>
            </w:rPr>
            <w:t>The Personalized Pea</w:t>
          </w:r>
        </w:p>
        <w:p w14:paraId="6FF30285" w14:textId="77777777" w:rsidR="00EB1F80" w:rsidRPr="007D498F" w:rsidRDefault="00E70E8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36"/>
              <w:szCs w:val="36"/>
            </w:rPr>
          </w:pPr>
          <w:hyperlink r:id="rId1" w:history="1">
            <w:r w:rsidR="00EB1F80" w:rsidRPr="007D498F">
              <w:rPr>
                <w:rStyle w:val="Hyperlink"/>
                <w:noProof/>
                <w:sz w:val="36"/>
                <w:szCs w:val="36"/>
              </w:rPr>
              <w:t>thepersonalizedpea@gmail.com</w:t>
            </w:r>
          </w:hyperlink>
        </w:p>
        <w:p w14:paraId="58B4A1A0" w14:textId="77777777" w:rsidR="00EB1F80" w:rsidRPr="007D498F" w:rsidRDefault="00EB1F80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36"/>
              <w:szCs w:val="36"/>
            </w:rPr>
          </w:pPr>
          <w:r w:rsidRPr="007D498F">
            <w:rPr>
              <w:noProof/>
              <w:sz w:val="36"/>
              <w:szCs w:val="36"/>
            </w:rPr>
            <w:t>(908) 319-3916</w:t>
          </w:r>
        </w:p>
        <w:p w14:paraId="24A953F7" w14:textId="77777777" w:rsidR="00EB1F80" w:rsidRPr="007D498F" w:rsidRDefault="00EB1F80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36"/>
              <w:szCs w:val="36"/>
            </w:rPr>
          </w:pPr>
          <w:r w:rsidRPr="007D498F">
            <w:rPr>
              <w:noProof/>
              <w:sz w:val="36"/>
              <w:szCs w:val="36"/>
            </w:rPr>
            <w:t>Venmo: @personalized-pea</w:t>
          </w:r>
        </w:p>
      </w:tc>
    </w:tr>
  </w:tbl>
  <w:p w14:paraId="15D50570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5A6B1" w14:textId="77777777" w:rsidR="00EB1F80" w:rsidRDefault="00EB1F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FB515" w14:textId="77777777" w:rsidR="00E70E81" w:rsidRDefault="00E70E81" w:rsidP="00650259">
      <w:pPr>
        <w:spacing w:line="240" w:lineRule="auto"/>
      </w:pPr>
      <w:r>
        <w:separator/>
      </w:r>
    </w:p>
  </w:footnote>
  <w:footnote w:type="continuationSeparator" w:id="0">
    <w:p w14:paraId="124D43A4" w14:textId="77777777" w:rsidR="00E70E81" w:rsidRDefault="00E70E8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51C54" w14:textId="77777777" w:rsidR="00EB1F80" w:rsidRDefault="00EB1F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5F5F5F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30460A92" w14:textId="77777777" w:rsidTr="002D3A9F">
      <w:trPr>
        <w:trHeight w:val="990"/>
      </w:trPr>
      <w:tc>
        <w:tcPr>
          <w:tcW w:w="451" w:type="pct"/>
          <w:shd w:val="clear" w:color="auto" w:fill="5F5F5F" w:themeFill="accent5"/>
          <w:vAlign w:val="center"/>
        </w:tcPr>
        <w:p w14:paraId="49EE2406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0B0D871" wp14:editId="4B6C5FE9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5F5F5F" w:themeFill="accent5"/>
          <w:vAlign w:val="center"/>
        </w:tcPr>
        <w:p w14:paraId="4FE8C7CE" w14:textId="77777777" w:rsidR="00562601" w:rsidRPr="002B69B4" w:rsidRDefault="007D498F" w:rsidP="007D498F">
          <w:pPr>
            <w:pStyle w:val="Header"/>
          </w:pPr>
          <w:r>
            <w:t xml:space="preserve">Top Flight Gymnastics </w:t>
          </w:r>
          <w:r w:rsidR="00EB1F80">
            <w:t>Spirit Wear</w:t>
          </w:r>
        </w:p>
      </w:tc>
    </w:tr>
  </w:tbl>
  <w:p w14:paraId="0A1049A0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4701B" w14:textId="77777777" w:rsidR="00EB1F80" w:rsidRDefault="00EB1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A1E"/>
    <w:rsid w:val="00003B30"/>
    <w:rsid w:val="00042EA9"/>
    <w:rsid w:val="00045CA6"/>
    <w:rsid w:val="00052382"/>
    <w:rsid w:val="0006568A"/>
    <w:rsid w:val="00076F0F"/>
    <w:rsid w:val="00084253"/>
    <w:rsid w:val="00095C7D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4F1268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7D498F"/>
    <w:rsid w:val="00806FF3"/>
    <w:rsid w:val="0082043E"/>
    <w:rsid w:val="008504C3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0A1E"/>
    <w:rsid w:val="00B95ED0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70E81"/>
    <w:rsid w:val="00EB1F80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9F2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6E6E6E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6E6E6E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hepersonalizedpea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lbey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EF87AC514C642B1A2D722481EDA2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D0FD0-97DD-4B24-A80A-DA7577528602}"/>
      </w:docPartPr>
      <w:docPartBody>
        <w:p w:rsidR="003A4848" w:rsidRDefault="002622B7">
          <w:pPr>
            <w:pStyle w:val="2EF87AC514C642B1A2D722481EDA2B0B"/>
          </w:pPr>
          <w:r w:rsidRPr="002A4ED5">
            <w:t>Submitted by</w:t>
          </w:r>
        </w:p>
      </w:docPartBody>
    </w:docPart>
    <w:docPart>
      <w:docPartPr>
        <w:name w:val="FF48F70F39194B64AFA1F8233A938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529FC-8EB5-4FC6-BD13-F318E6779DAB}"/>
      </w:docPartPr>
      <w:docPartBody>
        <w:p w:rsidR="003A4848" w:rsidRDefault="002622B7">
          <w:pPr>
            <w:pStyle w:val="FF48F70F39194B64AFA1F8233A938E5A"/>
          </w:pPr>
          <w:r w:rsidRPr="002A4ED5">
            <w:t>Phone</w:t>
          </w:r>
        </w:p>
      </w:docPartBody>
    </w:docPart>
    <w:docPart>
      <w:docPartPr>
        <w:name w:val="5709F4990BA0417EA340A2E312391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86683-A7A7-41EF-8584-A3C3A8E26D57}"/>
      </w:docPartPr>
      <w:docPartBody>
        <w:p w:rsidR="003A4848" w:rsidRDefault="002622B7">
          <w:pPr>
            <w:pStyle w:val="5709F4990BA0417EA340A2E3123910C8"/>
          </w:pPr>
          <w:r w:rsidRPr="002A4ED5">
            <w:t>Email</w:t>
          </w:r>
        </w:p>
      </w:docPartBody>
    </w:docPart>
    <w:docPart>
      <w:docPartPr>
        <w:name w:val="492AD32C98E44B2D8B0802A98F72A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47A6A-9A86-4EC9-8A0B-5A6537B8FE13}"/>
      </w:docPartPr>
      <w:docPartBody>
        <w:p w:rsidR="003A4848" w:rsidRDefault="002622B7">
          <w:pPr>
            <w:pStyle w:val="492AD32C98E44B2D8B0802A98F72AF57"/>
          </w:pPr>
          <w:r w:rsidRPr="002A4ED5">
            <w:t>Address</w:t>
          </w:r>
        </w:p>
      </w:docPartBody>
    </w:docPart>
    <w:docPart>
      <w:docPartPr>
        <w:name w:val="C0179EC28A4644699D837EE5B6501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B19C3-D2EC-4FA4-BC23-5ADF29EB0D68}"/>
      </w:docPartPr>
      <w:docPartBody>
        <w:p w:rsidR="003A4848" w:rsidRDefault="002622B7">
          <w:pPr>
            <w:pStyle w:val="C0179EC28A4644699D837EE5B6501F7E"/>
          </w:pPr>
          <w:r w:rsidRPr="002A4ED5">
            <w:t>City/State/Zip</w:t>
          </w:r>
        </w:p>
      </w:docPartBody>
    </w:docPart>
    <w:docPart>
      <w:docPartPr>
        <w:name w:val="96A1CFA0DF684F119B6C83B55BD4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7CA72-2231-418C-BBFE-9FE68C89E954}"/>
      </w:docPartPr>
      <w:docPartBody>
        <w:p w:rsidR="003A4848" w:rsidRDefault="002622B7">
          <w:pPr>
            <w:pStyle w:val="96A1CFA0DF684F119B6C83B55BD4732D"/>
          </w:pPr>
          <w:r w:rsidRPr="002A648D">
            <w:t>Item</w:t>
          </w:r>
        </w:p>
      </w:docPartBody>
    </w:docPart>
    <w:docPart>
      <w:docPartPr>
        <w:name w:val="197D3BC56C7541B7966CB46B89F7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FEB4D-4E14-4BEF-B765-62A44BE98C16}"/>
      </w:docPartPr>
      <w:docPartBody>
        <w:p w:rsidR="003A4848" w:rsidRDefault="002622B7">
          <w:pPr>
            <w:pStyle w:val="197D3BC56C7541B7966CB46B89F752A3"/>
          </w:pPr>
          <w:r w:rsidRPr="002A4ED5">
            <w:t>Description</w:t>
          </w:r>
        </w:p>
      </w:docPartBody>
    </w:docPart>
    <w:docPart>
      <w:docPartPr>
        <w:name w:val="133837FDAE4B41F3B95CAA4FA9E00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CC6E7-E4D9-4A97-B493-762A00190F77}"/>
      </w:docPartPr>
      <w:docPartBody>
        <w:p w:rsidR="003A4848" w:rsidRDefault="002622B7">
          <w:pPr>
            <w:pStyle w:val="133837FDAE4B41F3B95CAA4FA9E0065D"/>
          </w:pPr>
          <w:r w:rsidRPr="002A4ED5">
            <w:t>Size</w:t>
          </w:r>
        </w:p>
      </w:docPartBody>
    </w:docPart>
    <w:docPart>
      <w:docPartPr>
        <w:name w:val="CA8AC1BB4B744ACFBDB600E3CE99F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631CE-82D6-42CF-A1FA-74F38E4115A8}"/>
      </w:docPartPr>
      <w:docPartBody>
        <w:p w:rsidR="003A4848" w:rsidRDefault="002622B7">
          <w:pPr>
            <w:pStyle w:val="CA8AC1BB4B744ACFBDB600E3CE99F4B5"/>
          </w:pPr>
          <w:r w:rsidRPr="002A4ED5">
            <w:t>Color</w:t>
          </w:r>
        </w:p>
      </w:docPartBody>
    </w:docPart>
    <w:docPart>
      <w:docPartPr>
        <w:name w:val="4B0C348073BA4D8ABF21EB2865341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B1128-C043-49EE-A194-D6B362A3F5E4}"/>
      </w:docPartPr>
      <w:docPartBody>
        <w:p w:rsidR="003A4848" w:rsidRDefault="002622B7">
          <w:pPr>
            <w:pStyle w:val="4B0C348073BA4D8ABF21EB2865341521"/>
          </w:pPr>
          <w:r w:rsidRPr="002A4ED5">
            <w:t>Quantity</w:t>
          </w:r>
        </w:p>
      </w:docPartBody>
    </w:docPart>
    <w:docPart>
      <w:docPartPr>
        <w:name w:val="1D4A38684F8445FF991E5D446E3F0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BEF9B-5DB4-4A0E-BB73-8776AC28D24A}"/>
      </w:docPartPr>
      <w:docPartBody>
        <w:p w:rsidR="003A4848" w:rsidRDefault="002622B7">
          <w:pPr>
            <w:pStyle w:val="1D4A38684F8445FF991E5D446E3F0455"/>
          </w:pPr>
          <w:r w:rsidRPr="002A4ED5">
            <w:t>Unit Price</w:t>
          </w:r>
        </w:p>
      </w:docPartBody>
    </w:docPart>
    <w:docPart>
      <w:docPartPr>
        <w:name w:val="58A941F4222E4D2BB19E563CF9C27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D914E-7E46-4661-9BEF-77D93BB253BC}"/>
      </w:docPartPr>
      <w:docPartBody>
        <w:p w:rsidR="003A4848" w:rsidRDefault="002622B7">
          <w:pPr>
            <w:pStyle w:val="58A941F4222E4D2BB19E563CF9C27523"/>
          </w:pPr>
          <w:r w:rsidRPr="002A4ED5">
            <w:t>Amount</w:t>
          </w:r>
        </w:p>
      </w:docPartBody>
    </w:docPart>
    <w:docPart>
      <w:docPartPr>
        <w:name w:val="9B80578A831A47ADBCF16D5D6F490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DC81F-E6DC-42ED-A4B1-ACCB824791FD}"/>
      </w:docPartPr>
      <w:docPartBody>
        <w:p w:rsidR="003A4848" w:rsidRDefault="002622B7">
          <w:pPr>
            <w:pStyle w:val="9B80578A831A47ADBCF16D5D6F4907D2"/>
          </w:pPr>
          <w:r w:rsidRPr="002A648D">
            <w:t>Adult/Youth</w:t>
          </w:r>
        </w:p>
      </w:docPartBody>
    </w:docPart>
    <w:docPart>
      <w:docPartPr>
        <w:name w:val="7F5FC2316E054ADAB1CA93564CA25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CDEE3-9ADD-4A09-82FB-6EF7845A1A5F}"/>
      </w:docPartPr>
      <w:docPartBody>
        <w:p w:rsidR="003A4848" w:rsidRDefault="002622B7">
          <w:pPr>
            <w:pStyle w:val="7F5FC2316E054ADAB1CA93564CA2574D"/>
          </w:pPr>
          <w:r w:rsidRPr="002A4ED5">
            <w:t>XS/S/M/L/XL/XXL</w:t>
          </w:r>
        </w:p>
      </w:docPartBody>
    </w:docPart>
    <w:docPart>
      <w:docPartPr>
        <w:name w:val="45B3067AF476420EA2A8B371D1AC1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69DA2-8E6A-4A86-B404-FBD98F4E0B6D}"/>
      </w:docPartPr>
      <w:docPartBody>
        <w:p w:rsidR="003A4848" w:rsidRDefault="002622B7">
          <w:pPr>
            <w:pStyle w:val="45B3067AF476420EA2A8B371D1AC18F8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2B7"/>
    <w:rsid w:val="002622B7"/>
    <w:rsid w:val="003A4848"/>
    <w:rsid w:val="00EA5875"/>
    <w:rsid w:val="00EA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F87AC514C642B1A2D722481EDA2B0B">
    <w:name w:val="2EF87AC514C642B1A2D722481EDA2B0B"/>
  </w:style>
  <w:style w:type="paragraph" w:customStyle="1" w:styleId="FF48F70F39194B64AFA1F8233A938E5A">
    <w:name w:val="FF48F70F39194B64AFA1F8233A938E5A"/>
  </w:style>
  <w:style w:type="paragraph" w:customStyle="1" w:styleId="5709F4990BA0417EA340A2E3123910C8">
    <w:name w:val="5709F4990BA0417EA340A2E3123910C8"/>
  </w:style>
  <w:style w:type="paragraph" w:customStyle="1" w:styleId="492AD32C98E44B2D8B0802A98F72AF57">
    <w:name w:val="492AD32C98E44B2D8B0802A98F72AF57"/>
  </w:style>
  <w:style w:type="paragraph" w:customStyle="1" w:styleId="C0179EC28A4644699D837EE5B6501F7E">
    <w:name w:val="C0179EC28A4644699D837EE5B6501F7E"/>
  </w:style>
  <w:style w:type="paragraph" w:customStyle="1" w:styleId="96A1CFA0DF684F119B6C83B55BD4732D">
    <w:name w:val="96A1CFA0DF684F119B6C83B55BD4732D"/>
  </w:style>
  <w:style w:type="paragraph" w:customStyle="1" w:styleId="197D3BC56C7541B7966CB46B89F752A3">
    <w:name w:val="197D3BC56C7541B7966CB46B89F752A3"/>
  </w:style>
  <w:style w:type="paragraph" w:customStyle="1" w:styleId="133837FDAE4B41F3B95CAA4FA9E0065D">
    <w:name w:val="133837FDAE4B41F3B95CAA4FA9E0065D"/>
  </w:style>
  <w:style w:type="paragraph" w:customStyle="1" w:styleId="CA8AC1BB4B744ACFBDB600E3CE99F4B5">
    <w:name w:val="CA8AC1BB4B744ACFBDB600E3CE99F4B5"/>
  </w:style>
  <w:style w:type="paragraph" w:customStyle="1" w:styleId="4B0C348073BA4D8ABF21EB2865341521">
    <w:name w:val="4B0C348073BA4D8ABF21EB2865341521"/>
  </w:style>
  <w:style w:type="paragraph" w:customStyle="1" w:styleId="1D4A38684F8445FF991E5D446E3F0455">
    <w:name w:val="1D4A38684F8445FF991E5D446E3F0455"/>
  </w:style>
  <w:style w:type="paragraph" w:customStyle="1" w:styleId="58A941F4222E4D2BB19E563CF9C27523">
    <w:name w:val="58A941F4222E4D2BB19E563CF9C27523"/>
  </w:style>
  <w:style w:type="paragraph" w:customStyle="1" w:styleId="9B80578A831A47ADBCF16D5D6F4907D2">
    <w:name w:val="9B80578A831A47ADBCF16D5D6F4907D2"/>
  </w:style>
  <w:style w:type="paragraph" w:customStyle="1" w:styleId="7F5FC2316E054ADAB1CA93564CA2574D">
    <w:name w:val="7F5FC2316E054ADAB1CA93564CA2574D"/>
  </w:style>
  <w:style w:type="paragraph" w:customStyle="1" w:styleId="45B3067AF476420EA2A8B371D1AC18F8">
    <w:name w:val="45B3067AF476420EA2A8B371D1AC18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A2585-0A65-4ADE-B164-5780F8AC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C:\Users\Shelbey\AppData\Roaming\Microsoft\Templates\Logowear order form.dotx</Template>
  <TotalTime>0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2020-11-16T20:36:00Z</dcterms:created>
  <dcterms:modified xsi:type="dcterms:W3CDTF">2020-11-16T20:37:00Z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